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2E" w:rsidRDefault="00F6692E"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1</w:t>
      </w:r>
    </w:p>
    <w:p w:rsidR="00F6692E" w:rsidRDefault="00F6692E">
      <w:pPr>
        <w:widowControl/>
        <w:spacing w:line="600" w:lineRule="exact"/>
        <w:outlineLvl w:val="0"/>
        <w:rPr>
          <w:rFonts w:eastAsia="方正小标宋简体"/>
          <w:b/>
          <w:bCs/>
          <w:sz w:val="44"/>
        </w:rPr>
      </w:pPr>
    </w:p>
    <w:p w:rsidR="00F6692E" w:rsidRDefault="00F6692E">
      <w:pPr>
        <w:widowControl/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年“潮购江东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焕新生活”消费促进活动</w:t>
      </w:r>
    </w:p>
    <w:p w:rsidR="00F6692E" w:rsidRDefault="00F6692E">
      <w:pPr>
        <w:widowControl/>
        <w:spacing w:line="660" w:lineRule="exact"/>
        <w:jc w:val="center"/>
        <w:rPr>
          <w:rFonts w:eastAsia="方正小标宋_GBK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企业报名表</w:t>
      </w:r>
    </w:p>
    <w:p w:rsidR="00F6692E" w:rsidRDefault="00F6692E">
      <w:pPr>
        <w:widowControl/>
        <w:spacing w:line="560" w:lineRule="exact"/>
        <w:outlineLvl w:val="0"/>
        <w:rPr>
          <w:b/>
          <w:bCs/>
          <w:sz w:val="36"/>
        </w:rPr>
      </w:pPr>
    </w:p>
    <w:tbl>
      <w:tblPr>
        <w:tblW w:w="8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857"/>
        <w:gridCol w:w="5022"/>
      </w:tblGrid>
      <w:tr w:rsidR="00F6692E" w:rsidRPr="00CF2E86">
        <w:trPr>
          <w:trHeight w:hRule="exact" w:val="1417"/>
          <w:jc w:val="center"/>
        </w:trPr>
        <w:tc>
          <w:tcPr>
            <w:tcW w:w="38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企业名称</w:t>
            </w:r>
          </w:p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（与开票名称一致）</w:t>
            </w:r>
          </w:p>
        </w:tc>
        <w:tc>
          <w:tcPr>
            <w:tcW w:w="502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F6692E" w:rsidRPr="00CF2E86">
        <w:trPr>
          <w:trHeight w:hRule="exact" w:val="1417"/>
          <w:jc w:val="center"/>
        </w:trPr>
        <w:tc>
          <w:tcPr>
            <w:tcW w:w="38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502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F6692E" w:rsidRPr="00CF2E86">
        <w:trPr>
          <w:trHeight w:hRule="exact" w:val="1417"/>
          <w:jc w:val="center"/>
        </w:trPr>
        <w:tc>
          <w:tcPr>
            <w:tcW w:w="38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企业注册地址</w:t>
            </w:r>
          </w:p>
        </w:tc>
        <w:tc>
          <w:tcPr>
            <w:tcW w:w="502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F6692E" w:rsidRPr="00CF2E86">
        <w:trPr>
          <w:trHeight w:hRule="exact" w:val="1417"/>
          <w:jc w:val="center"/>
        </w:trPr>
        <w:tc>
          <w:tcPr>
            <w:tcW w:w="38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经营范围及品牌</w:t>
            </w:r>
          </w:p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（如有多个经营范围或品牌，需全部列出）</w:t>
            </w:r>
          </w:p>
        </w:tc>
        <w:tc>
          <w:tcPr>
            <w:tcW w:w="502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F6692E" w:rsidRPr="00CF2E86">
        <w:trPr>
          <w:trHeight w:hRule="exact" w:val="1417"/>
          <w:jc w:val="center"/>
        </w:trPr>
        <w:tc>
          <w:tcPr>
            <w:tcW w:w="38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502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F6692E" w:rsidRPr="00CF2E86">
        <w:trPr>
          <w:trHeight w:hRule="exact" w:val="1417"/>
          <w:jc w:val="center"/>
        </w:trPr>
        <w:tc>
          <w:tcPr>
            <w:tcW w:w="385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CF2E86">
              <w:rPr>
                <w:rFonts w:eastAsia="方正黑体_GBK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5022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F6692E" w:rsidRPr="00CF2E86" w:rsidRDefault="00F6692E">
            <w:pPr>
              <w:widowControl/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</w:tbl>
    <w:p w:rsidR="00F6692E" w:rsidRDefault="00F6692E" w:rsidP="00810BAD">
      <w:pPr>
        <w:widowControl/>
        <w:autoSpaceDE w:val="0"/>
        <w:autoSpaceDN w:val="0"/>
        <w:snapToGrid w:val="0"/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 w:rsidR="00F6692E" w:rsidSect="00A25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92E" w:rsidRDefault="00F6692E">
      <w:r>
        <w:separator/>
      </w:r>
    </w:p>
  </w:endnote>
  <w:endnote w:type="continuationSeparator" w:id="0">
    <w:p w:rsidR="00F6692E" w:rsidRDefault="00F6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2E" w:rsidRDefault="00F669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2E" w:rsidRDefault="00F669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2E" w:rsidRDefault="00F669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92E" w:rsidRDefault="00F6692E">
      <w:r>
        <w:separator/>
      </w:r>
    </w:p>
  </w:footnote>
  <w:footnote w:type="continuationSeparator" w:id="0">
    <w:p w:rsidR="00F6692E" w:rsidRDefault="00F66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2E" w:rsidRDefault="00F669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2E" w:rsidRDefault="00F6692E" w:rsidP="00810BAD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92E" w:rsidRDefault="00F669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CB73D5"/>
    <w:multiLevelType w:val="singleLevel"/>
    <w:tmpl w:val="CCCB73D5"/>
    <w:lvl w:ilvl="0">
      <w:start w:val="5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1BE"/>
    <w:rsid w:val="001E5F46"/>
    <w:rsid w:val="002C1AB9"/>
    <w:rsid w:val="002F0FDE"/>
    <w:rsid w:val="00374453"/>
    <w:rsid w:val="005D54CB"/>
    <w:rsid w:val="00810BAD"/>
    <w:rsid w:val="00A251BE"/>
    <w:rsid w:val="00CF2E86"/>
    <w:rsid w:val="00F6692E"/>
    <w:rsid w:val="0AAA648B"/>
    <w:rsid w:val="1FF2305E"/>
    <w:rsid w:val="295D10EA"/>
    <w:rsid w:val="415919AF"/>
    <w:rsid w:val="785F2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1BE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51BE"/>
    <w:pPr>
      <w:spacing w:beforeAutospacing="1" w:afterAutospacing="1"/>
      <w:jc w:val="left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rsid w:val="001E5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E5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17</Words>
  <Characters>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caiwu</cp:lastModifiedBy>
  <cp:revision>4</cp:revision>
  <dcterms:created xsi:type="dcterms:W3CDTF">2025-10-23T05:55:00Z</dcterms:created>
  <dcterms:modified xsi:type="dcterms:W3CDTF">2026-07-30T01:25:00Z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eyJoZGlkIjoiM2U2MjAyNmVhOTA4NDY2MzJiNWE3Y2RmMjAzM2RkOGUiLCJ1c2VySWQiOiI1MjA2MDk4MDUifQ==</vt:lpwstr>
  </property>
  <property fmtid="{D5CDD505-2E9C-101B-9397-08002B2CF9AE}" pid="4" name="ICV">
    <vt:lpwstr>C76BA01A5B534DA2BBF9D5B8B240E24E_12</vt:lpwstr>
  </property>
</Properties>
</file>