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E23" w:rsidRDefault="00E81E23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/>
          <w:sz w:val="32"/>
          <w:szCs w:val="32"/>
        </w:rPr>
        <w:t>2</w:t>
      </w:r>
    </w:p>
    <w:p w:rsidR="00E81E23" w:rsidRDefault="00E81E23">
      <w:pPr>
        <w:widowControl/>
        <w:spacing w:line="6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E81E23" w:rsidRDefault="00E81E23">
      <w:pPr>
        <w:widowControl/>
        <w:spacing w:line="6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>2026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年“潮购江东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•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焕新生活”消费促进活动</w:t>
      </w:r>
    </w:p>
    <w:p w:rsidR="00E81E23" w:rsidRDefault="00E81E23">
      <w:pPr>
        <w:widowControl/>
        <w:spacing w:line="6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补贴发放机构评选报名函</w:t>
      </w:r>
    </w:p>
    <w:p w:rsidR="00E81E23" w:rsidRDefault="00E81E23">
      <w:pPr>
        <w:pStyle w:val="NormalWeb"/>
        <w:spacing w:beforeAutospacing="0" w:afterAutospacing="0" w:line="560" w:lineRule="exact"/>
        <w:rPr>
          <w:rFonts w:ascii="Times New Roman" w:eastAsia="方正仿宋_GBK" w:hAnsi="Times New Roman"/>
          <w:color w:val="111111"/>
          <w:sz w:val="32"/>
          <w:szCs w:val="32"/>
          <w:shd w:val="clear" w:color="auto" w:fill="FFFFFF"/>
        </w:rPr>
      </w:pPr>
    </w:p>
    <w:p w:rsidR="00E81E23" w:rsidRDefault="00E81E23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南京江东商贸区管理委员会：</w:t>
      </w:r>
    </w:p>
    <w:p w:rsidR="00E81E23" w:rsidRDefault="00E81E23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贵单位发布的《</w:t>
      </w:r>
      <w:r>
        <w:rPr>
          <w:rFonts w:ascii="Times New Roman" w:eastAsia="方正仿宋_GBK" w:hAnsi="Times New Roman"/>
          <w:sz w:val="32"/>
          <w:szCs w:val="32"/>
        </w:rPr>
        <w:t>2026</w:t>
      </w:r>
      <w:r>
        <w:rPr>
          <w:rFonts w:ascii="Times New Roman" w:eastAsia="方正仿宋_GBK" w:hAnsi="Times New Roman" w:hint="eastAsia"/>
          <w:sz w:val="32"/>
          <w:szCs w:val="32"/>
        </w:rPr>
        <w:t>年“潮购江东</w:t>
      </w:r>
      <w:r>
        <w:rPr>
          <w:rFonts w:ascii="Times New Roman" w:eastAsia="方正仿宋_GBK" w:hAnsi="Times New Roman"/>
          <w:sz w:val="32"/>
          <w:szCs w:val="32"/>
        </w:rPr>
        <w:t>•</w:t>
      </w:r>
      <w:r>
        <w:rPr>
          <w:rFonts w:ascii="Times New Roman" w:eastAsia="方正仿宋_GBK" w:hAnsi="Times New Roman" w:hint="eastAsia"/>
          <w:sz w:val="32"/>
          <w:szCs w:val="32"/>
        </w:rPr>
        <w:t>焕新生活”消费促进活动补贴发放机构评选公告》我公司已阅览。经研究，我公司决定报名参加贵单位消费补贴发放机构评选，并按要求提供相关响应文件。</w:t>
      </w:r>
    </w:p>
    <w:p w:rsidR="00E81E23" w:rsidRDefault="00E81E23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p w:rsidR="00E81E23" w:rsidRDefault="00E81E23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p w:rsidR="00E81E23" w:rsidRDefault="00E81E23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报名单位名称（公章）：</w:t>
      </w:r>
    </w:p>
    <w:p w:rsidR="00E81E23" w:rsidRDefault="00E81E23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地址：</w:t>
      </w:r>
    </w:p>
    <w:p w:rsidR="00E81E23" w:rsidRDefault="00E81E23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联系人及电话：</w:t>
      </w:r>
    </w:p>
    <w:p w:rsidR="00E81E23" w:rsidRDefault="00E81E23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邮箱地址：</w:t>
      </w:r>
    </w:p>
    <w:p w:rsidR="00E81E23" w:rsidRDefault="00E81E23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日期：</w:t>
      </w:r>
    </w:p>
    <w:p w:rsidR="00E81E23" w:rsidRDefault="00E81E23"/>
    <w:p w:rsidR="00E81E23" w:rsidRDefault="00E81E23"/>
    <w:p w:rsidR="00E81E23" w:rsidRDefault="00E81E23"/>
    <w:p w:rsidR="00E81E23" w:rsidRDefault="00E81E23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p w:rsidR="00E81E23" w:rsidRDefault="00E81E23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sectPr w:rsidR="00E81E23" w:rsidSect="008700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8" w:right="1474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E23" w:rsidRDefault="00E81E23">
      <w:r>
        <w:separator/>
      </w:r>
    </w:p>
  </w:endnote>
  <w:endnote w:type="continuationSeparator" w:id="0">
    <w:p w:rsidR="00E81E23" w:rsidRDefault="00E81E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E23" w:rsidRDefault="00E81E2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E23" w:rsidRDefault="00E81E2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E23" w:rsidRDefault="00E81E2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E23" w:rsidRDefault="00E81E23">
      <w:r>
        <w:separator/>
      </w:r>
    </w:p>
  </w:footnote>
  <w:footnote w:type="continuationSeparator" w:id="0">
    <w:p w:rsidR="00E81E23" w:rsidRDefault="00E81E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E23" w:rsidRDefault="00E81E2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E23" w:rsidRDefault="00E81E23" w:rsidP="00270C0C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E23" w:rsidRDefault="00E81E2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2212D77"/>
    <w:multiLevelType w:val="singleLevel"/>
    <w:tmpl w:val="D2212D77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0D8"/>
    <w:rsid w:val="00270C0C"/>
    <w:rsid w:val="005050B6"/>
    <w:rsid w:val="008700D8"/>
    <w:rsid w:val="00C15593"/>
    <w:rsid w:val="00D803C9"/>
    <w:rsid w:val="00D8533A"/>
    <w:rsid w:val="00E81E23"/>
    <w:rsid w:val="00F718CB"/>
    <w:rsid w:val="00FB3318"/>
    <w:rsid w:val="1FF2305E"/>
    <w:rsid w:val="25C439AE"/>
    <w:rsid w:val="415919AF"/>
    <w:rsid w:val="554C2A89"/>
    <w:rsid w:val="59355A64"/>
    <w:rsid w:val="68227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locked="1" w:semiHidden="0" w:uiPriority="0"/>
    <w:lsdException w:name="HTML Bottom of Form" w:locked="1" w:semiHidden="0" w:uiPriority="0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1" w:semiHidden="0" w:uiPriority="0"/>
    <w:lsdException w:name="annotation subject" w:unhideWhenUsed="1"/>
    <w:lsdException w:name="No List" w:locked="1" w:semiHidden="0" w:uiPriority="0"/>
    <w:lsdException w:name="Outline List 1" w:locked="1" w:semiHidden="0" w:uiPriority="0"/>
    <w:lsdException w:name="Outline List 2" w:locked="1" w:semiHidden="0" w:uiPriority="0"/>
    <w:lsdException w:name="Outline List 3" w:locked="1" w:semiHidden="0" w:uiPriority="0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700D8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700D8"/>
    <w:pPr>
      <w:spacing w:beforeAutospacing="1" w:afterAutospacing="1"/>
      <w:jc w:val="left"/>
    </w:pPr>
    <w:rPr>
      <w:kern w:val="0"/>
      <w:sz w:val="24"/>
    </w:rPr>
  </w:style>
  <w:style w:type="table" w:styleId="TableGrid">
    <w:name w:val="Table Grid"/>
    <w:basedOn w:val="TableNormal"/>
    <w:uiPriority w:val="99"/>
    <w:rsid w:val="008700D8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B33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Calibri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FB33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Calibri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27</Words>
  <Characters>157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caiwu</cp:lastModifiedBy>
  <cp:revision>3</cp:revision>
  <cp:lastPrinted>2025-11-04T06:19:00Z</cp:lastPrinted>
  <dcterms:created xsi:type="dcterms:W3CDTF">2025-10-23T05:55:00Z</dcterms:created>
  <dcterms:modified xsi:type="dcterms:W3CDTF">2026-07-30T01:35:00Z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eyJoZGlkIjoiM2U2MjAyNmVhOTA4NDY2MzJiNWE3Y2RmMjAzM2RkOGUiLCJ1c2VySWQiOiI1MjA2MDk4MDUifQ==</vt:lpwstr>
  </property>
  <property fmtid="{D5CDD505-2E9C-101B-9397-08002B2CF9AE}" pid="4" name="ICV">
    <vt:lpwstr>C76BA01A5B534DA2BBF9D5B8B240E24E_12</vt:lpwstr>
  </property>
</Properties>
</file>